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D1C05" w14:textId="0E906F1D" w:rsidR="007965C3" w:rsidRPr="007965C3" w:rsidRDefault="007965C3" w:rsidP="00964F03">
      <w:pPr>
        <w:pStyle w:val="Titrecontrat"/>
        <w:ind w:left="426" w:right="418"/>
        <w:rPr>
          <w:sz w:val="36"/>
          <w:szCs w:val="36"/>
        </w:rPr>
      </w:pPr>
      <w:r>
        <w:t xml:space="preserve">  </w:t>
      </w:r>
    </w:p>
    <w:p w14:paraId="53B8B386" w14:textId="1CA9DC1E" w:rsidR="007965C3" w:rsidRDefault="007965C3" w:rsidP="004E5CC2">
      <w:pPr>
        <w:pStyle w:val="SScorpsdetexte"/>
      </w:pPr>
    </w:p>
    <w:p w14:paraId="6FCBEEFF" w14:textId="2CC6BC8F" w:rsidR="007965C3" w:rsidRDefault="007965C3" w:rsidP="00096B29">
      <w:pPr>
        <w:pStyle w:val="Titrecontrat"/>
        <w:ind w:left="1134" w:right="1127"/>
      </w:pPr>
    </w:p>
    <w:p w14:paraId="5F3C883F" w14:textId="3043D1F9" w:rsidR="00962CF7" w:rsidRPr="00962CF7" w:rsidRDefault="00962CF7" w:rsidP="00962CF7"/>
    <w:p w14:paraId="5186F281" w14:textId="77777777" w:rsidR="002B764D" w:rsidRDefault="002B764D" w:rsidP="00B93C5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nl-BE"/>
        </w:rPr>
      </w:pPr>
    </w:p>
    <w:p w14:paraId="043B1DBC" w14:textId="2C83A613" w:rsidR="00B034A3" w:rsidRPr="00B93C5B" w:rsidRDefault="00B93C5B" w:rsidP="00B93C5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nl-BE"/>
        </w:rPr>
      </w:pPr>
      <w:r w:rsidRPr="00B93C5B">
        <w:rPr>
          <w:rFonts w:ascii="Raleway Light" w:hAnsi="Raleway Light"/>
          <w:color w:val="021726"/>
          <w:sz w:val="42"/>
          <w:szCs w:val="72"/>
          <w:lang w:val="nl-BE"/>
        </w:rPr>
        <w:t>Onmiddellijke beëindiging om ernstige reden</w:t>
      </w:r>
    </w:p>
    <w:p w14:paraId="1C2F5D38" w14:textId="77777777" w:rsidR="00B93C5B" w:rsidRPr="002B764D" w:rsidRDefault="00B93C5B" w:rsidP="00B034A3">
      <w:pPr>
        <w:pStyle w:val="Titrecontrat"/>
        <w:rPr>
          <w:lang w:val="nl-BE"/>
        </w:rPr>
      </w:pPr>
    </w:p>
    <w:p w14:paraId="26462AB4" w14:textId="61C355C4" w:rsidR="00B034A3" w:rsidRDefault="00B93C5B" w:rsidP="00B034A3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Raleway" w:hAnsi="Raleway"/>
          <w:sz w:val="26"/>
        </w:rPr>
      </w:pPr>
      <w:proofErr w:type="spellStart"/>
      <w:r w:rsidRPr="00B93C5B">
        <w:rPr>
          <w:rFonts w:ascii="Raleway" w:hAnsi="Raleway"/>
          <w:sz w:val="26"/>
        </w:rPr>
        <w:t>Aangetekende</w:t>
      </w:r>
      <w:proofErr w:type="spellEnd"/>
      <w:r w:rsidRPr="00B93C5B">
        <w:rPr>
          <w:rFonts w:ascii="Raleway" w:hAnsi="Raleway"/>
          <w:sz w:val="26"/>
        </w:rPr>
        <w:t xml:space="preserve"> brief</w:t>
      </w:r>
    </w:p>
    <w:p w14:paraId="1DBE1F11" w14:textId="77777777" w:rsidR="00B93C5B" w:rsidRDefault="00B93C5B" w:rsidP="00B034A3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Raleway Light" w:hAnsi="Raleway Light"/>
          <w:b/>
          <w:bCs/>
          <w:color w:val="021726"/>
        </w:rPr>
      </w:pPr>
    </w:p>
    <w:p w14:paraId="6CE107BD" w14:textId="622ED71A" w:rsidR="00B034A3" w:rsidRPr="007D73D3" w:rsidRDefault="00B93C5B" w:rsidP="00B034A3">
      <w:pPr>
        <w:pStyle w:val="Titrecontrat3"/>
      </w:pPr>
      <w:r w:rsidRPr="00B93C5B">
        <w:t xml:space="preserve">De </w:t>
      </w:r>
      <w:proofErr w:type="spellStart"/>
      <w:r w:rsidRPr="00B93C5B">
        <w:t>werkgever</w:t>
      </w:r>
      <w:proofErr w:type="spellEnd"/>
      <w:r w:rsidR="00B034A3" w:rsidRPr="007D73D3">
        <w:t xml:space="preserve"> :  </w:t>
      </w:r>
      <w:r w:rsidR="00B034A3">
        <w:tab/>
      </w:r>
    </w:p>
    <w:p w14:paraId="09FF46CE" w14:textId="77777777" w:rsidR="005D47F0" w:rsidRDefault="00B93C5B" w:rsidP="00B034A3">
      <w:pPr>
        <w:pStyle w:val="Titrecontrat3"/>
      </w:pPr>
      <w:proofErr w:type="spellStart"/>
      <w:r w:rsidRPr="00B93C5B">
        <w:t>Adres</w:t>
      </w:r>
      <w:proofErr w:type="spellEnd"/>
      <w:r w:rsidR="00B034A3">
        <w:t xml:space="preserve">: </w:t>
      </w:r>
      <w:r w:rsidR="00B034A3">
        <w:tab/>
      </w:r>
    </w:p>
    <w:p w14:paraId="0FF2E163" w14:textId="758A57B0" w:rsidR="00B034A3" w:rsidRDefault="005D47F0" w:rsidP="00B034A3">
      <w:pPr>
        <w:pStyle w:val="Titrecontrat3"/>
      </w:pPr>
      <w:proofErr w:type="spellStart"/>
      <w:r>
        <w:t>Vertegenwoordigd</w:t>
      </w:r>
      <w:proofErr w:type="spellEnd"/>
      <w:r>
        <w:t xml:space="preserve"> </w:t>
      </w:r>
      <w:proofErr w:type="spellStart"/>
      <w:r>
        <w:t>door</w:t>
      </w:r>
      <w:proofErr w:type="spellEnd"/>
      <w:r>
        <w:t xml:space="preserve">: </w:t>
      </w:r>
      <w:r w:rsidR="00B034A3">
        <w:tab/>
      </w:r>
    </w:p>
    <w:p w14:paraId="73BD5307" w14:textId="77777777" w:rsidR="00B034A3" w:rsidRDefault="00B034A3" w:rsidP="00B034A3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</w:rPr>
      </w:pPr>
    </w:p>
    <w:p w14:paraId="13F6C661" w14:textId="46C0385F" w:rsidR="00B034A3" w:rsidRDefault="00B93C5B" w:rsidP="00B034A3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</w:rPr>
      </w:pPr>
      <w:proofErr w:type="spellStart"/>
      <w:r w:rsidRPr="00B93C5B">
        <w:rPr>
          <w:rFonts w:ascii="Raleway Light" w:hAnsi="Raleway Light"/>
          <w:b/>
          <w:bCs/>
          <w:color w:val="021726"/>
          <w:sz w:val="20"/>
          <w:szCs w:val="20"/>
        </w:rPr>
        <w:t>meldt</w:t>
      </w:r>
      <w:proofErr w:type="spellEnd"/>
      <w:r w:rsidRPr="00B93C5B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proofErr w:type="spellStart"/>
      <w:r w:rsidRPr="00B93C5B">
        <w:rPr>
          <w:rFonts w:ascii="Raleway Light" w:hAnsi="Raleway Light"/>
          <w:b/>
          <w:bCs/>
          <w:color w:val="021726"/>
          <w:sz w:val="20"/>
          <w:szCs w:val="20"/>
        </w:rPr>
        <w:t>hierbij</w:t>
      </w:r>
      <w:proofErr w:type="spellEnd"/>
      <w:r w:rsidRPr="00B93C5B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proofErr w:type="spellStart"/>
      <w:r w:rsidRPr="00B93C5B">
        <w:rPr>
          <w:rFonts w:ascii="Raleway Light" w:hAnsi="Raleway Light"/>
          <w:b/>
          <w:bCs/>
          <w:color w:val="021726"/>
          <w:sz w:val="20"/>
          <w:szCs w:val="20"/>
        </w:rPr>
        <w:t>aan</w:t>
      </w:r>
      <w:proofErr w:type="spellEnd"/>
    </w:p>
    <w:p w14:paraId="7D25459C" w14:textId="57343D9D" w:rsidR="00B034A3" w:rsidRPr="00CA6FF7" w:rsidRDefault="00B93C5B" w:rsidP="00B034A3">
      <w:pPr>
        <w:pStyle w:val="Titrecontrat3"/>
      </w:pPr>
      <w:proofErr w:type="spellStart"/>
      <w:r>
        <w:t>Mevrouw</w:t>
      </w:r>
      <w:proofErr w:type="spellEnd"/>
      <w:r w:rsidR="00B034A3" w:rsidRPr="00CA6FF7">
        <w:t>/</w:t>
      </w:r>
      <w:proofErr w:type="spellStart"/>
      <w:r>
        <w:t>Meneer</w:t>
      </w:r>
      <w:proofErr w:type="spellEnd"/>
      <w:r w:rsidR="00B034A3">
        <w:rPr>
          <w:rStyle w:val="Appelnotedebasdep"/>
        </w:rPr>
        <w:footnoteReference w:id="1"/>
      </w:r>
      <w:r w:rsidR="00B034A3" w:rsidRPr="00CA6FF7">
        <w:t xml:space="preserve"> : </w:t>
      </w:r>
      <w:r w:rsidR="00B034A3">
        <w:tab/>
      </w:r>
    </w:p>
    <w:p w14:paraId="19EC71BA" w14:textId="2576464B" w:rsidR="00B034A3" w:rsidRPr="00CA6FF7" w:rsidRDefault="00B93C5B" w:rsidP="00B034A3">
      <w:pPr>
        <w:pStyle w:val="Titrecontrat3"/>
        <w:rPr>
          <w:b/>
          <w:bCs/>
        </w:rPr>
      </w:pPr>
      <w:proofErr w:type="spellStart"/>
      <w:r w:rsidRPr="00B93C5B">
        <w:t>gedomicilieerd</w:t>
      </w:r>
      <w:proofErr w:type="spellEnd"/>
      <w:r w:rsidRPr="00B93C5B">
        <w:t xml:space="preserve"> </w:t>
      </w:r>
      <w:r>
        <w:t>te</w:t>
      </w:r>
      <w:r w:rsidR="00B034A3">
        <w:t xml:space="preserve"> </w:t>
      </w:r>
      <w:r w:rsidR="00B034A3">
        <w:tab/>
      </w:r>
      <w:r w:rsidR="00B034A3">
        <w:tab/>
      </w:r>
    </w:p>
    <w:p w14:paraId="1ED3B062" w14:textId="77777777" w:rsidR="00B034A3" w:rsidRDefault="00B034A3" w:rsidP="00B034A3">
      <w:pPr>
        <w:widowControl w:val="0"/>
        <w:spacing w:before="2" w:line="276" w:lineRule="auto"/>
        <w:jc w:val="both"/>
        <w:rPr>
          <w:rFonts w:ascii="Raleway Light" w:hAnsi="Raleway Light"/>
          <w:color w:val="021726"/>
        </w:rPr>
      </w:pPr>
    </w:p>
    <w:p w14:paraId="5BCA1307" w14:textId="77777777" w:rsidR="009A00C4" w:rsidRDefault="00B93C5B" w:rsidP="00B93C5B">
      <w:pPr>
        <w:pStyle w:val="Titrecontrat3"/>
        <w:numPr>
          <w:ilvl w:val="0"/>
          <w:numId w:val="0"/>
        </w:numPr>
        <w:rPr>
          <w:rFonts w:eastAsia="Times New Roman" w:cs="Times New Roman"/>
          <w:lang w:val="nl-BE"/>
        </w:rPr>
      </w:pPr>
      <w:r w:rsidRPr="00B93C5B">
        <w:rPr>
          <w:rFonts w:eastAsia="Times New Roman" w:cs="Times New Roman"/>
          <w:lang w:val="nl-BE"/>
        </w:rPr>
        <w:t>dat zijn arbeidsovereenkomst om ernstige redenen is</w:t>
      </w:r>
      <w:r w:rsidR="009A00C4">
        <w:rPr>
          <w:rFonts w:eastAsia="Times New Roman" w:cs="Times New Roman"/>
          <w:lang w:val="nl-BE"/>
        </w:rPr>
        <w:t xml:space="preserve"> beëindigd </w:t>
      </w:r>
      <w:r w:rsidRPr="00B93C5B">
        <w:rPr>
          <w:rFonts w:eastAsia="Times New Roman" w:cs="Times New Roman"/>
          <w:lang w:val="nl-BE"/>
        </w:rPr>
        <w:t>vanaf (datum beëindiging arbeidsovereenkomst) ....................... en dat de ernstige redenen die de onmiddellijke beëindiging zonder opzegging of compensatie rechtvaardigen (schrap de verwijzing indien van toepassing):</w:t>
      </w:r>
    </w:p>
    <w:p w14:paraId="238663B3" w14:textId="5386BB28" w:rsidR="009A00C4" w:rsidRPr="009A00C4" w:rsidRDefault="009A00C4" w:rsidP="00B034A3">
      <w:pPr>
        <w:pStyle w:val="Titrecontrat3"/>
        <w:rPr>
          <w:lang w:val="nl-BE"/>
        </w:rPr>
      </w:pPr>
      <w:r w:rsidRPr="009A00C4">
        <w:rPr>
          <w:lang w:val="nl-BE"/>
        </w:rPr>
        <w:t>zal binnen 3 werkdagen aan hem worden meegedeeld</w:t>
      </w:r>
    </w:p>
    <w:p w14:paraId="0E39080A" w14:textId="3D0C8EE4" w:rsidR="00B034A3" w:rsidRDefault="009A00C4" w:rsidP="00B034A3">
      <w:pPr>
        <w:pStyle w:val="Titrecontrat3"/>
        <w:rPr>
          <w:lang w:val="nl-BE"/>
        </w:rPr>
      </w:pPr>
      <w:r w:rsidRPr="009A00C4">
        <w:rPr>
          <w:lang w:val="nl-BE"/>
        </w:rPr>
        <w:t>hieronder worden opgesomd (lijst van ernstige redenen die de onmiddellijke beëindiging</w:t>
      </w:r>
      <w:r>
        <w:rPr>
          <w:lang w:val="nl-BE"/>
        </w:rPr>
        <w:t xml:space="preserve"> </w:t>
      </w:r>
      <w:r w:rsidRPr="009A00C4">
        <w:rPr>
          <w:lang w:val="nl-BE"/>
        </w:rPr>
        <w:t>van</w:t>
      </w:r>
      <w:r>
        <w:rPr>
          <w:lang w:val="nl-BE"/>
        </w:rPr>
        <w:t xml:space="preserve"> </w:t>
      </w:r>
      <w:r w:rsidRPr="009A00C4">
        <w:rPr>
          <w:lang w:val="nl-BE"/>
        </w:rPr>
        <w:t>de arbeidsovereenkomst rechtvaardigen)</w:t>
      </w:r>
      <w:r w:rsidR="00B034A3" w:rsidRPr="009A00C4">
        <w:rPr>
          <w:lang w:val="nl-BE"/>
        </w:rPr>
        <w:t>:</w:t>
      </w:r>
      <w:r>
        <w:rPr>
          <w:lang w:val="nl-BE"/>
        </w:rPr>
        <w:t xml:space="preserve"> </w:t>
      </w:r>
      <w:r w:rsidR="00B034A3" w:rsidRPr="009A00C4">
        <w:rPr>
          <w:lang w:val="nl-BE"/>
        </w:rPr>
        <w:t>……………………………………………………………………………………………………………………………….</w:t>
      </w:r>
    </w:p>
    <w:p w14:paraId="51F6458D" w14:textId="77777777" w:rsidR="009A00C4" w:rsidRPr="009A00C4" w:rsidRDefault="009A00C4" w:rsidP="009A00C4">
      <w:pPr>
        <w:pStyle w:val="Titrecontrat3"/>
        <w:numPr>
          <w:ilvl w:val="0"/>
          <w:numId w:val="0"/>
        </w:numPr>
        <w:rPr>
          <w:lang w:val="nl-BE"/>
        </w:rPr>
      </w:pPr>
    </w:p>
    <w:p w14:paraId="3CF632F0" w14:textId="77777777" w:rsidR="00B034A3" w:rsidRPr="009A00C4" w:rsidRDefault="00B034A3" w:rsidP="00B034A3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val="nl-BE"/>
        </w:rPr>
      </w:pPr>
      <w:r w:rsidRPr="009A00C4">
        <w:rPr>
          <w:rFonts w:ascii="Raleway Light" w:hAnsi="Raleway Light"/>
          <w:color w:val="021726"/>
          <w:lang w:val="nl-BE"/>
        </w:rPr>
        <w:tab/>
        <w:t xml:space="preserve">  </w:t>
      </w:r>
    </w:p>
    <w:p w14:paraId="4C0CE9B8" w14:textId="77777777" w:rsidR="00B034A3" w:rsidRPr="009A00C4" w:rsidRDefault="00B034A3" w:rsidP="00B034A3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val="nl-BE"/>
        </w:rPr>
      </w:pPr>
      <w:r w:rsidRPr="009A00C4">
        <w:rPr>
          <w:rFonts w:ascii="Raleway Light" w:hAnsi="Raleway Light"/>
          <w:color w:val="021726"/>
          <w:lang w:val="nl-BE"/>
        </w:rPr>
        <w:tab/>
      </w:r>
    </w:p>
    <w:p w14:paraId="266F0B17" w14:textId="77777777" w:rsidR="00B034A3" w:rsidRPr="009A00C4" w:rsidRDefault="00B034A3" w:rsidP="00B034A3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val="nl-BE"/>
        </w:rPr>
      </w:pPr>
    </w:p>
    <w:p w14:paraId="24D85774" w14:textId="64473579" w:rsidR="004E3D59" w:rsidRDefault="004E3D59" w:rsidP="004E3D59">
      <w:pPr>
        <w:rPr>
          <w:rFonts w:ascii="Dubai Light" w:hAnsi="Dubai Light" w:cs="Dubai Light"/>
          <w:spacing w:val="-2"/>
          <w:kern w:val="16"/>
          <w:sz w:val="22"/>
          <w:szCs w:val="22"/>
          <w:shd w:val="clear" w:color="auto" w:fill="FFFFFF" w:themeFill="background1"/>
        </w:rPr>
      </w:pPr>
      <w:r w:rsidRPr="00EF32BE">
        <w:rPr>
          <w:noProof/>
        </w:rPr>
        <w:drawing>
          <wp:inline distT="0" distB="0" distL="0" distR="0" wp14:anchorId="1ADB4F75" wp14:editId="6A83EF94">
            <wp:extent cx="5715000" cy="9525"/>
            <wp:effectExtent l="0" t="0" r="0" b="0"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12BF5" w14:textId="77777777" w:rsidR="00B034A3" w:rsidRDefault="00B034A3" w:rsidP="00B034A3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4572F64F" w14:textId="0986B960" w:rsidR="00B034A3" w:rsidRDefault="002B764D" w:rsidP="00B034A3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proofErr w:type="spellStart"/>
      <w:r>
        <w:rPr>
          <w:rFonts w:ascii="Raleway Light" w:hAnsi="Raleway Light"/>
          <w:color w:val="021726"/>
          <w:sz w:val="20"/>
          <w:szCs w:val="20"/>
          <w:lang w:eastAsia="en-US"/>
        </w:rPr>
        <w:t>Opgemaakt</w:t>
      </w:r>
      <w:proofErr w:type="spellEnd"/>
      <w:r>
        <w:rPr>
          <w:rFonts w:ascii="Raleway Light" w:hAnsi="Raleway Light"/>
          <w:color w:val="021726"/>
          <w:sz w:val="20"/>
          <w:szCs w:val="20"/>
          <w:lang w:eastAsia="en-US"/>
        </w:rPr>
        <w:t xml:space="preserve"> op</w:t>
      </w:r>
      <w:r w:rsidR="00B034A3">
        <w:rPr>
          <w:rFonts w:ascii="Raleway Light" w:hAnsi="Raleway Light"/>
          <w:color w:val="021726"/>
          <w:sz w:val="20"/>
          <w:szCs w:val="20"/>
          <w:lang w:eastAsia="en-US"/>
        </w:rPr>
        <w:t xml:space="preserve"> </w:t>
      </w:r>
      <w:r w:rsidR="00B034A3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……………..……………….., </w:t>
      </w:r>
      <w:r>
        <w:rPr>
          <w:rFonts w:ascii="Raleway Light" w:hAnsi="Raleway Light"/>
          <w:color w:val="021726"/>
          <w:sz w:val="20"/>
          <w:szCs w:val="20"/>
          <w:lang w:eastAsia="en-US"/>
        </w:rPr>
        <w:t>te</w:t>
      </w:r>
      <w:r w:rsidR="00B034A3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…………/…………./………..</w:t>
      </w:r>
    </w:p>
    <w:tbl>
      <w:tblPr>
        <w:tblStyle w:val="Grilledutableau"/>
        <w:tblpPr w:leftFromText="141" w:rightFromText="141" w:vertAnchor="text" w:horzAnchor="page" w:tblpX="1906" w:tblpY="3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1"/>
      </w:tblGrid>
      <w:tr w:rsidR="00B034A3" w:rsidRPr="002B764D" w14:paraId="0C7E032A" w14:textId="77777777" w:rsidTr="00B034A3">
        <w:tc>
          <w:tcPr>
            <w:tcW w:w="4431" w:type="dxa"/>
          </w:tcPr>
          <w:p w14:paraId="338E6822" w14:textId="4D7939DD" w:rsidR="002B764D" w:rsidRPr="002B764D" w:rsidRDefault="00B034A3" w:rsidP="002B764D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nl-BE" w:eastAsia="en-US"/>
              </w:rPr>
            </w:pPr>
            <w:r w:rsidRPr="002B764D"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  <w:lang w:val="nl-BE"/>
              </w:rPr>
              <w:t>&gt;&gt;</w:t>
            </w:r>
            <w:r w:rsidRPr="002B764D">
              <w:rPr>
                <w:rFonts w:ascii="Raleway Light" w:hAnsi="Raleway Light"/>
                <w:color w:val="021726"/>
                <w:sz w:val="20"/>
                <w:szCs w:val="20"/>
                <w:lang w:val="nl-BE" w:eastAsia="en-US"/>
              </w:rPr>
              <w:t xml:space="preserve"> </w:t>
            </w:r>
            <w:r w:rsidR="002B764D" w:rsidRPr="002B764D">
              <w:rPr>
                <w:lang w:val="nl-BE"/>
              </w:rPr>
              <w:t xml:space="preserve"> </w:t>
            </w:r>
            <w:r w:rsidR="002B764D" w:rsidRPr="002B764D">
              <w:rPr>
                <w:rFonts w:ascii="Raleway Light" w:hAnsi="Raleway Light"/>
                <w:color w:val="021726"/>
                <w:sz w:val="20"/>
                <w:szCs w:val="20"/>
                <w:lang w:val="nl-BE" w:eastAsia="en-US"/>
              </w:rPr>
              <w:t>Handtekening van de werkgever</w:t>
            </w:r>
          </w:p>
          <w:p w14:paraId="52FB4474" w14:textId="793DA894" w:rsidR="00B034A3" w:rsidRPr="002B764D" w:rsidRDefault="002B764D" w:rsidP="002B764D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nl-BE" w:eastAsia="en-US"/>
              </w:rPr>
            </w:pPr>
            <w:r w:rsidRPr="002B764D">
              <w:rPr>
                <w:rFonts w:ascii="Raleway Light" w:hAnsi="Raleway Light"/>
                <w:color w:val="021726"/>
                <w:sz w:val="20"/>
                <w:szCs w:val="20"/>
                <w:lang w:val="nl-BE" w:eastAsia="en-US"/>
              </w:rPr>
              <w:t>of zijn afgevaardigde</w:t>
            </w:r>
          </w:p>
        </w:tc>
      </w:tr>
    </w:tbl>
    <w:p w14:paraId="582E6BA4" w14:textId="0CFE029D" w:rsidR="004E3D59" w:rsidRPr="002B764D" w:rsidRDefault="004E3D59" w:rsidP="004E3D59">
      <w:pPr>
        <w:pStyle w:val="NormalWeb"/>
        <w:jc w:val="both"/>
        <w:rPr>
          <w:rFonts w:ascii="Raleway Light" w:hAnsi="Raleway Light"/>
          <w:color w:val="021726"/>
          <w:sz w:val="20"/>
          <w:szCs w:val="20"/>
          <w:lang w:val="nl-BE" w:eastAsia="en-US"/>
        </w:rPr>
      </w:pPr>
    </w:p>
    <w:p w14:paraId="07B6E60E" w14:textId="77777777" w:rsidR="00B034A3" w:rsidRPr="002B764D" w:rsidRDefault="00B034A3" w:rsidP="004E3D59">
      <w:pPr>
        <w:pStyle w:val="NormalWeb"/>
        <w:jc w:val="both"/>
        <w:rPr>
          <w:rFonts w:ascii="Raleway Light" w:hAnsi="Raleway Light"/>
          <w:color w:val="021726"/>
          <w:sz w:val="20"/>
          <w:szCs w:val="20"/>
          <w:lang w:val="nl-BE" w:eastAsia="en-US"/>
        </w:rPr>
      </w:pPr>
    </w:p>
    <w:p w14:paraId="3AF9131B" w14:textId="77777777" w:rsidR="004E3D59" w:rsidRPr="002B764D" w:rsidRDefault="004E3D59" w:rsidP="004E3D59">
      <w:pPr>
        <w:pStyle w:val="Titrecontrat1"/>
        <w:rPr>
          <w:lang w:val="nl-BE"/>
        </w:rPr>
      </w:pPr>
    </w:p>
    <w:sectPr w:rsidR="004E3D59" w:rsidRPr="002B764D" w:rsidSect="004E3D59">
      <w:headerReference w:type="default" r:id="rId9"/>
      <w:footerReference w:type="even" r:id="rId10"/>
      <w:footerReference w:type="default" r:id="rId11"/>
      <w:pgSz w:w="11900" w:h="16840"/>
      <w:pgMar w:top="567" w:right="1127" w:bottom="816" w:left="1134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8716F" w14:textId="77777777" w:rsidR="00933813" w:rsidRDefault="00933813" w:rsidP="002D3F62">
      <w:r>
        <w:separator/>
      </w:r>
    </w:p>
    <w:p w14:paraId="2FE474DC" w14:textId="77777777" w:rsidR="00933813" w:rsidRDefault="00933813"/>
  </w:endnote>
  <w:endnote w:type="continuationSeparator" w:id="0">
    <w:p w14:paraId="1554287C" w14:textId="77777777" w:rsidR="00933813" w:rsidRDefault="00933813" w:rsidP="002D3F62">
      <w:r>
        <w:continuationSeparator/>
      </w:r>
    </w:p>
    <w:p w14:paraId="58A1D278" w14:textId="77777777" w:rsidR="00933813" w:rsidRDefault="009338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Thin">
    <w:panose1 w:val="020B02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5E5510AA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06D2F71" w14:textId="77777777" w:rsidR="002D3F62" w:rsidRDefault="002D3F62" w:rsidP="002D3F62">
    <w:pPr>
      <w:pStyle w:val="Pieddepage"/>
      <w:ind w:right="360"/>
    </w:pPr>
  </w:p>
  <w:p w14:paraId="77C1AD48" w14:textId="77777777" w:rsidR="008C19F6" w:rsidRDefault="008C19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4A70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1C4C02EE" w14:textId="6A9BB618" w:rsidR="004B4BBF" w:rsidRPr="007C1779" w:rsidRDefault="004B4BBF" w:rsidP="004B4BBF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eastAsia="fr-BE"/>
      </w:rPr>
    </w:pPr>
    <w:r>
      <w:rPr>
        <w:rFonts w:ascii="Times New Roman" w:hAnsi="Times New Roman" w:cs="Times New Roman"/>
        <w:noProof/>
        <w:szCs w:val="20"/>
        <w:lang w:val="fr-FR" w:eastAsia="fr-FR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043836A4" wp14:editId="79A92FCD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4" name="Connecteur droi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08B3A" id="Connecteur droit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" strokecolor="#00a09b" strokeweight="1pt">
              <v:stroke joinstyle="miter"/>
              <o:lock v:ext="edit" shapetype="f"/>
            </v:line>
          </w:pict>
        </mc:Fallback>
      </mc:AlternateConten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-</w: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begin"/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instrText>PAGE   \* MERGEFORMAT</w:instrTex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separate"/>
    </w:r>
    <w:r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end"/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-</w:t>
    </w:r>
  </w:p>
  <w:p w14:paraId="2B192606" w14:textId="77777777" w:rsidR="004B4BBF" w:rsidRDefault="004B4BBF" w:rsidP="004B4BBF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eastAsia="fr-BE"/>
      </w:rPr>
    </w:pPr>
    <w:r w:rsidRPr="00EB58A2">
      <w:rPr>
        <w:rFonts w:ascii="Raleway-Medium" w:hAnsi="Raleway-Medium" w:cs="Raleway-Medium"/>
        <w:noProof/>
        <w:color w:val="000000"/>
        <w:sz w:val="14"/>
        <w:szCs w:val="14"/>
        <w:lang w:eastAsia="fr-BE"/>
      </w:rPr>
      <w:drawing>
        <wp:inline distT="0" distB="0" distL="0" distR="0" wp14:anchorId="3AFA4BC2" wp14:editId="51C4F4CE">
          <wp:extent cx="3829050" cy="9525"/>
          <wp:effectExtent l="0" t="0" r="0" b="0"/>
          <wp:docPr id="2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D48B8B" w14:textId="28CC64EF" w:rsidR="004B4BBF" w:rsidRPr="008D612E" w:rsidRDefault="004B4BBF" w:rsidP="004B4BBF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  <w:szCs w:val="20"/>
        <w:lang w:val="fr-F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B94F370" wp14:editId="4B6FFFE4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5" name="Connecteur droi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C640BD" id="Connecteur droit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" strokecolor="#00a09b" strokeweight="1pt">
              <v:stroke joinstyle="miter"/>
              <o:lock v:ext="edit" shapetype="f"/>
            </v:line>
          </w:pict>
        </mc:Fallback>
      </mc:AlternateContent>
    </w:r>
    <w:r w:rsidRPr="00B93C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    Tel : </w:t>
    </w:r>
    <w:r w:rsidRPr="00B93C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Pr="00B93C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B93C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Fax : </w:t>
    </w:r>
    <w:r w:rsidRPr="00B93C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Pr="00B93C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B93C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Pr="00B93C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B93C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Pr="00B93C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B93C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TVA : </w:t>
    </w:r>
    <w:r w:rsidRPr="00B93C5B">
      <w:rPr>
        <w:rFonts w:ascii="Raleway-Light" w:hAnsi="Raleway-Light" w:cs="Raleway-Light"/>
        <w:color w:val="000000"/>
        <w:sz w:val="14"/>
        <w:szCs w:val="14"/>
        <w:lang w:val="en-US" w:eastAsia="fr-BE"/>
      </w:rPr>
      <w:t>BE0 895 037 905</w:t>
    </w:r>
  </w:p>
  <w:p w14:paraId="6F21FB7C" w14:textId="77777777" w:rsidR="008C19F6" w:rsidRPr="00B93C5B" w:rsidRDefault="008C19F6" w:rsidP="0000665D">
    <w:pPr>
      <w:pStyle w:val="SScorpsdetext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D1EF" w14:textId="77777777" w:rsidR="00933813" w:rsidRDefault="00933813" w:rsidP="002D3F62">
      <w:r>
        <w:separator/>
      </w:r>
    </w:p>
    <w:p w14:paraId="2642B543" w14:textId="77777777" w:rsidR="00933813" w:rsidRDefault="00933813"/>
  </w:footnote>
  <w:footnote w:type="continuationSeparator" w:id="0">
    <w:p w14:paraId="2A91862A" w14:textId="77777777" w:rsidR="00933813" w:rsidRDefault="00933813" w:rsidP="002D3F62">
      <w:r>
        <w:continuationSeparator/>
      </w:r>
    </w:p>
    <w:p w14:paraId="2BD4C204" w14:textId="77777777" w:rsidR="00933813" w:rsidRDefault="00933813"/>
  </w:footnote>
  <w:footnote w:id="1">
    <w:p w14:paraId="37743BE6" w14:textId="19AE8366" w:rsidR="00B034A3" w:rsidRPr="00CA6FF7" w:rsidRDefault="00B034A3" w:rsidP="00B034A3">
      <w:pPr>
        <w:pStyle w:val="Notedebasdepage"/>
        <w:rPr>
          <w:rFonts w:ascii="Raleway" w:hAnsi="Raleway"/>
          <w:lang w:val="fr-BE"/>
        </w:rPr>
      </w:pPr>
      <w:r w:rsidRPr="00CA6FF7">
        <w:rPr>
          <w:rStyle w:val="Appelnotedebasdep"/>
          <w:sz w:val="16"/>
          <w:szCs w:val="16"/>
        </w:rPr>
        <w:footnoteRef/>
      </w:r>
      <w:r w:rsidRPr="00CA6FF7">
        <w:rPr>
          <w:rFonts w:ascii="Raleway" w:hAnsi="Raleway"/>
          <w:sz w:val="16"/>
          <w:szCs w:val="16"/>
        </w:rPr>
        <w:t xml:space="preserve"> </w:t>
      </w:r>
      <w:proofErr w:type="spellStart"/>
      <w:r w:rsidR="002B764D">
        <w:rPr>
          <w:rFonts w:ascii="Raleway" w:hAnsi="Raleway"/>
          <w:sz w:val="16"/>
          <w:szCs w:val="16"/>
          <w:lang w:val="fr-BE"/>
        </w:rPr>
        <w:t>Schrappen</w:t>
      </w:r>
      <w:proofErr w:type="spellEnd"/>
      <w:r w:rsidR="002B764D">
        <w:rPr>
          <w:rFonts w:ascii="Raleway" w:hAnsi="Raleway"/>
          <w:sz w:val="16"/>
          <w:szCs w:val="16"/>
          <w:lang w:val="fr-BE"/>
        </w:rPr>
        <w:t xml:space="preserve"> indien niet van </w:t>
      </w:r>
      <w:proofErr w:type="spellStart"/>
      <w:r w:rsidR="002B764D">
        <w:rPr>
          <w:rFonts w:ascii="Raleway" w:hAnsi="Raleway"/>
          <w:sz w:val="16"/>
          <w:szCs w:val="16"/>
          <w:lang w:val="fr-BE"/>
        </w:rPr>
        <w:t>toepassing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92481" w14:textId="543FA32B" w:rsidR="00B503E4" w:rsidRDefault="0068389C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63811D" wp14:editId="3714F703">
          <wp:simplePos x="0" y="0"/>
          <wp:positionH relativeFrom="column">
            <wp:posOffset>0</wp:posOffset>
          </wp:positionH>
          <wp:positionV relativeFrom="paragraph">
            <wp:posOffset>180975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21" name="Image 12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2" descr="Une image contenant texte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E7DE2"/>
    <w:multiLevelType w:val="multilevel"/>
    <w:tmpl w:val="EE5C08CA"/>
    <w:styleLink w:val="SSListepar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33DE2"/>
    <w:multiLevelType w:val="hybridMultilevel"/>
    <w:tmpl w:val="D80E264E"/>
    <w:lvl w:ilvl="0" w:tplc="E722A02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76B06"/>
    <w:multiLevelType w:val="hybridMultilevel"/>
    <w:tmpl w:val="449C7272"/>
    <w:lvl w:ilvl="0" w:tplc="498A9316">
      <w:start w:val="1"/>
      <w:numFmt w:val="bullet"/>
      <w:pStyle w:val="Titrecontrat3"/>
      <w:lvlText w:val=""/>
      <w:lvlJc w:val="left"/>
      <w:pPr>
        <w:ind w:left="1356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" w15:restartNumberingAfterBreak="0">
    <w:nsid w:val="3AC565D7"/>
    <w:multiLevelType w:val="multilevel"/>
    <w:tmpl w:val="CF98744E"/>
    <w:styleLink w:val="SStexte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A09B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47B15"/>
    <w:multiLevelType w:val="hybridMultilevel"/>
    <w:tmpl w:val="654CAE76"/>
    <w:lvl w:ilvl="0" w:tplc="769E1182">
      <w:start w:val="1"/>
      <w:numFmt w:val="decimal"/>
      <w:pStyle w:val="Paragraphedeliste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63699"/>
    <w:multiLevelType w:val="hybridMultilevel"/>
    <w:tmpl w:val="E006C722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94E242A0">
      <w:numFmt w:val="bullet"/>
      <w:lvlText w:val="0"/>
      <w:lvlJc w:val="left"/>
      <w:pPr>
        <w:ind w:left="1440" w:hanging="360"/>
      </w:pPr>
      <w:rPr>
        <w:rFonts w:ascii="Raleway Light" w:eastAsia="Times New Roman" w:hAnsi="Raleway Light" w:cs="Times New Roman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75061"/>
    <w:multiLevelType w:val="multilevel"/>
    <w:tmpl w:val="1B362A3A"/>
    <w:styleLink w:val="SStexteliste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633838">
    <w:abstractNumId w:val="2"/>
  </w:num>
  <w:num w:numId="2" w16cid:durableId="1622687357">
    <w:abstractNumId w:val="5"/>
  </w:num>
  <w:num w:numId="3" w16cid:durableId="1000887242">
    <w:abstractNumId w:val="9"/>
  </w:num>
  <w:num w:numId="4" w16cid:durableId="199173282">
    <w:abstractNumId w:val="4"/>
  </w:num>
  <w:num w:numId="5" w16cid:durableId="1463769746">
    <w:abstractNumId w:val="0"/>
  </w:num>
  <w:num w:numId="6" w16cid:durableId="1535844838">
    <w:abstractNumId w:val="1"/>
  </w:num>
  <w:num w:numId="7" w16cid:durableId="1044910210">
    <w:abstractNumId w:val="3"/>
  </w:num>
  <w:num w:numId="8" w16cid:durableId="396132218">
    <w:abstractNumId w:val="8"/>
  </w:num>
  <w:num w:numId="9" w16cid:durableId="374627241">
    <w:abstractNumId w:val="6"/>
  </w:num>
  <w:num w:numId="10" w16cid:durableId="1242251309">
    <w:abstractNumId w:val="7"/>
  </w:num>
  <w:num w:numId="11" w16cid:durableId="59724934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C3"/>
    <w:rsid w:val="0000665D"/>
    <w:rsid w:val="0001478E"/>
    <w:rsid w:val="00017BDF"/>
    <w:rsid w:val="000604E8"/>
    <w:rsid w:val="000962E6"/>
    <w:rsid w:val="00096B29"/>
    <w:rsid w:val="000B5A0E"/>
    <w:rsid w:val="00133FCD"/>
    <w:rsid w:val="0015567E"/>
    <w:rsid w:val="001C4B7E"/>
    <w:rsid w:val="001C6B45"/>
    <w:rsid w:val="002223C3"/>
    <w:rsid w:val="00274AD1"/>
    <w:rsid w:val="00281D04"/>
    <w:rsid w:val="00282FCF"/>
    <w:rsid w:val="00297939"/>
    <w:rsid w:val="002B764D"/>
    <w:rsid w:val="002D3F62"/>
    <w:rsid w:val="002D56A8"/>
    <w:rsid w:val="003755C9"/>
    <w:rsid w:val="003909AB"/>
    <w:rsid w:val="003A060B"/>
    <w:rsid w:val="003C5853"/>
    <w:rsid w:val="003D079F"/>
    <w:rsid w:val="004A2592"/>
    <w:rsid w:val="004B3922"/>
    <w:rsid w:val="004B4BBF"/>
    <w:rsid w:val="004D3951"/>
    <w:rsid w:val="004E3D59"/>
    <w:rsid w:val="004E5CC2"/>
    <w:rsid w:val="005466DF"/>
    <w:rsid w:val="005939E4"/>
    <w:rsid w:val="005D47F0"/>
    <w:rsid w:val="00676706"/>
    <w:rsid w:val="0068389C"/>
    <w:rsid w:val="006E7FCB"/>
    <w:rsid w:val="00727C13"/>
    <w:rsid w:val="007965C3"/>
    <w:rsid w:val="00826861"/>
    <w:rsid w:val="008C19F6"/>
    <w:rsid w:val="00914B8C"/>
    <w:rsid w:val="00924689"/>
    <w:rsid w:val="00933813"/>
    <w:rsid w:val="00962CF7"/>
    <w:rsid w:val="00964F03"/>
    <w:rsid w:val="00966DB2"/>
    <w:rsid w:val="00995B69"/>
    <w:rsid w:val="009A00C4"/>
    <w:rsid w:val="009A05F0"/>
    <w:rsid w:val="009D4A33"/>
    <w:rsid w:val="00A1764C"/>
    <w:rsid w:val="00A7558A"/>
    <w:rsid w:val="00AE00B6"/>
    <w:rsid w:val="00B034A3"/>
    <w:rsid w:val="00B07F4A"/>
    <w:rsid w:val="00B2728C"/>
    <w:rsid w:val="00B4796C"/>
    <w:rsid w:val="00B503E4"/>
    <w:rsid w:val="00B6437C"/>
    <w:rsid w:val="00B93C5B"/>
    <w:rsid w:val="00B9650C"/>
    <w:rsid w:val="00C0171A"/>
    <w:rsid w:val="00CC1E54"/>
    <w:rsid w:val="00CF0652"/>
    <w:rsid w:val="00D94EF6"/>
    <w:rsid w:val="00DF271A"/>
    <w:rsid w:val="00E124F8"/>
    <w:rsid w:val="00E24DE0"/>
    <w:rsid w:val="00EB3BB7"/>
    <w:rsid w:val="00EE3E7C"/>
    <w:rsid w:val="00F0644F"/>
    <w:rsid w:val="00F50180"/>
    <w:rsid w:val="00F579F7"/>
    <w:rsid w:val="00F657D7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19124"/>
  <w15:chartTrackingRefBased/>
  <w15:docId w15:val="{2661E7A8-31EE-43B6-BA0D-0D1FFC979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1"/>
      </w:numPr>
      <w:tabs>
        <w:tab w:val="left" w:pos="567"/>
      </w:tabs>
      <w:spacing w:before="240" w:after="120" w:line="300" w:lineRule="exact"/>
      <w:contextualSpacing w:val="0"/>
      <w:outlineLvl w:val="0"/>
    </w:pPr>
    <w:rPr>
      <w:rFonts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link w:val="ParagraphedelisteCar"/>
    <w:autoRedefine/>
    <w:uiPriority w:val="34"/>
    <w:qFormat/>
    <w:rsid w:val="009A05F0"/>
    <w:pPr>
      <w:numPr>
        <w:numId w:val="2"/>
      </w:numPr>
      <w:spacing w:line="276" w:lineRule="auto"/>
      <w:contextualSpacing/>
      <w:jc w:val="both"/>
    </w:pPr>
    <w:rPr>
      <w:rFonts w:ascii="Raleway Light" w:hAnsi="Raleway Light"/>
      <w:color w:val="021726"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aliases w:val="SS_Pied de page"/>
    <w:basedOn w:val="Normal"/>
    <w:link w:val="PieddepageCar"/>
    <w:uiPriority w:val="99"/>
    <w:unhideWhenUsed/>
    <w:rsid w:val="009A05F0"/>
    <w:pPr>
      <w:tabs>
        <w:tab w:val="center" w:pos="4536"/>
        <w:tab w:val="right" w:pos="9072"/>
      </w:tabs>
    </w:pPr>
    <w:rPr>
      <w:rFonts w:ascii="Raleway" w:hAnsi="Raleway"/>
      <w:sz w:val="20"/>
    </w:rPr>
  </w:style>
  <w:style w:type="character" w:customStyle="1" w:styleId="PieddepageCar">
    <w:name w:val="Pied de page Car"/>
    <w:aliases w:val="SS_Pied de page Car"/>
    <w:basedOn w:val="Policepardfaut"/>
    <w:link w:val="Pieddepage"/>
    <w:uiPriority w:val="99"/>
    <w:rsid w:val="009A05F0"/>
    <w:rPr>
      <w:rFonts w:ascii="Raleway" w:hAnsi="Raleway"/>
      <w:sz w:val="20"/>
    </w:rPr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paragraph" w:customStyle="1" w:styleId="SSNomdudocument">
    <w:name w:val="SS_Nom du document"/>
    <w:basedOn w:val="En-tte"/>
    <w:link w:val="SSNomdudocumentCar"/>
    <w:qFormat/>
    <w:rsid w:val="00017BDF"/>
    <w:rPr>
      <w:rFonts w:ascii="Raleway" w:hAnsi="Raleway"/>
      <w:sz w:val="26"/>
    </w:rPr>
  </w:style>
  <w:style w:type="paragraph" w:customStyle="1" w:styleId="SScorpsdetexte">
    <w:name w:val="SS_corps de texte"/>
    <w:qFormat/>
    <w:rsid w:val="00017BDF"/>
    <w:rPr>
      <w:rFonts w:ascii="Raleway Light" w:hAnsi="Raleway Light"/>
      <w:sz w:val="20"/>
      <w:szCs w:val="16"/>
    </w:rPr>
  </w:style>
  <w:style w:type="paragraph" w:customStyle="1" w:styleId="SSpointills">
    <w:name w:val="SS_pointillés"/>
    <w:qFormat/>
    <w:rsid w:val="00017BDF"/>
    <w:pPr>
      <w:tabs>
        <w:tab w:val="left" w:leader="dot" w:pos="9639"/>
      </w:tabs>
      <w:spacing w:line="160" w:lineRule="atLeast"/>
      <w:jc w:val="both"/>
    </w:pPr>
    <w:rPr>
      <w:rFonts w:ascii="Raleway Thin" w:hAnsi="Raleway Thin" w:cs="Dubai Light"/>
      <w:color w:val="021726"/>
      <w:kern w:val="16"/>
      <w:sz w:val="10"/>
      <w:szCs w:val="10"/>
    </w:rPr>
  </w:style>
  <w:style w:type="paragraph" w:customStyle="1" w:styleId="SSNomdesouscatgorie">
    <w:name w:val="SS_Nom de sous catégorie"/>
    <w:basedOn w:val="Normal"/>
    <w:qFormat/>
    <w:rsid w:val="00017BDF"/>
    <w:pPr>
      <w:tabs>
        <w:tab w:val="left" w:leader="dot" w:pos="9639"/>
      </w:tabs>
      <w:spacing w:line="300" w:lineRule="atLeast"/>
      <w:jc w:val="both"/>
    </w:pPr>
    <w:rPr>
      <w:rFonts w:ascii="Raleway Medium" w:hAnsi="Raleway Medium" w:cs="Dubai Light"/>
      <w:color w:val="021726"/>
      <w:kern w:val="16"/>
      <w:sz w:val="20"/>
      <w:szCs w:val="20"/>
    </w:rPr>
  </w:style>
  <w:style w:type="paragraph" w:customStyle="1" w:styleId="SSpictodemiseenavant">
    <w:name w:val="SS_picto de mise en avant"/>
    <w:basedOn w:val="Normal"/>
    <w:qFormat/>
    <w:rsid w:val="005939E4"/>
    <w:pPr>
      <w:spacing w:line="300" w:lineRule="exact"/>
      <w:jc w:val="both"/>
    </w:pPr>
    <w:rPr>
      <w:rFonts w:ascii="Raleway" w:hAnsi="Raleway" w:cs="Dubai Light"/>
      <w:b/>
      <w:bCs/>
      <w:color w:val="00A09B"/>
      <w:kern w:val="16"/>
      <w:sz w:val="20"/>
      <w:szCs w:val="20"/>
    </w:rPr>
  </w:style>
  <w:style w:type="paragraph" w:customStyle="1" w:styleId="SSTitre">
    <w:name w:val="SS_Titre"/>
    <w:basedOn w:val="Normal"/>
    <w:qFormat/>
    <w:rsid w:val="009A05F0"/>
    <w:rPr>
      <w:rFonts w:ascii="Raleway Medium" w:hAnsi="Raleway Medium"/>
      <w:bCs/>
      <w:color w:val="00A09B"/>
      <w:sz w:val="32"/>
      <w:szCs w:val="32"/>
    </w:rPr>
  </w:style>
  <w:style w:type="paragraph" w:customStyle="1" w:styleId="SSTexteparpoint">
    <w:name w:val="SS_Texte par point"/>
    <w:next w:val="SScorpsdetexte"/>
    <w:autoRedefine/>
    <w:qFormat/>
    <w:rsid w:val="000604E8"/>
    <w:pPr>
      <w:spacing w:line="276" w:lineRule="auto"/>
      <w:ind w:left="851" w:hanging="491"/>
      <w:jc w:val="both"/>
    </w:pPr>
    <w:rPr>
      <w:rFonts w:ascii="Raleway Light" w:hAnsi="Raleway Light"/>
      <w:color w:val="021726"/>
      <w:sz w:val="20"/>
      <w:szCs w:val="20"/>
    </w:rPr>
  </w:style>
  <w:style w:type="numbering" w:customStyle="1" w:styleId="SStexteliste">
    <w:name w:val="SS_texte liste"/>
    <w:basedOn w:val="Aucuneliste"/>
    <w:uiPriority w:val="99"/>
    <w:rsid w:val="000604E8"/>
    <w:pPr>
      <w:numPr>
        <w:numId w:val="3"/>
      </w:numPr>
    </w:pPr>
  </w:style>
  <w:style w:type="numbering" w:customStyle="1" w:styleId="SStextepoint">
    <w:name w:val="SS_texte point"/>
    <w:basedOn w:val="Aucuneliste"/>
    <w:uiPriority w:val="99"/>
    <w:rsid w:val="000604E8"/>
    <w:pPr>
      <w:numPr>
        <w:numId w:val="4"/>
      </w:numPr>
    </w:pPr>
  </w:style>
  <w:style w:type="numbering" w:customStyle="1" w:styleId="SSListeparpoint">
    <w:name w:val="SS_Liste par point"/>
    <w:basedOn w:val="Aucuneliste"/>
    <w:uiPriority w:val="99"/>
    <w:rsid w:val="004E5CC2"/>
    <w:pPr>
      <w:numPr>
        <w:numId w:val="5"/>
      </w:numPr>
    </w:pPr>
  </w:style>
  <w:style w:type="table" w:customStyle="1" w:styleId="Style1">
    <w:name w:val="Style1"/>
    <w:basedOn w:val="TableauNormal"/>
    <w:uiPriority w:val="99"/>
    <w:rsid w:val="009A05F0"/>
    <w:tblPr/>
  </w:style>
  <w:style w:type="table" w:customStyle="1" w:styleId="SSTableau">
    <w:name w:val="SS_Tableau"/>
    <w:basedOn w:val="TableauNormal"/>
    <w:uiPriority w:val="99"/>
    <w:rsid w:val="009A05F0"/>
    <w:tblPr/>
  </w:style>
  <w:style w:type="paragraph" w:customStyle="1" w:styleId="SSSouscatgorieavecdcalage">
    <w:name w:val="SS_Sous catégorie avec décalage"/>
    <w:basedOn w:val="SSNomdesouscatgorie"/>
    <w:qFormat/>
    <w:rsid w:val="004A2592"/>
    <w:pPr>
      <w:ind w:left="283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F657D7"/>
    <w:pPr>
      <w:keepNext/>
      <w:keepLines/>
      <w:numPr>
        <w:numId w:val="0"/>
      </w:numPr>
      <w:tabs>
        <w:tab w:val="clear" w:pos="567"/>
      </w:tabs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pacing w:val="0"/>
      <w:kern w:val="0"/>
      <w:lang w:eastAsia="fr-BE"/>
      <w14:textOutline w14:w="0" w14:cap="rnd" w14:cmpd="sng" w14:algn="ctr">
        <w14:noFill/>
        <w14:prstDash w14:val="solid"/>
        <w14:bevel/>
      </w14:textOutline>
    </w:rPr>
  </w:style>
  <w:style w:type="paragraph" w:styleId="TM1">
    <w:name w:val="toc 1"/>
    <w:basedOn w:val="Normal"/>
    <w:next w:val="Normal"/>
    <w:autoRedefine/>
    <w:uiPriority w:val="39"/>
    <w:unhideWhenUsed/>
    <w:rsid w:val="00F657D7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F657D7"/>
    <w:rPr>
      <w:color w:val="0563C1" w:themeColor="hyperlink"/>
      <w:u w:val="single"/>
    </w:rPr>
  </w:style>
  <w:style w:type="paragraph" w:customStyle="1" w:styleId="Titrecontrat">
    <w:name w:val="Titre contrat"/>
    <w:basedOn w:val="SSNomdudocument"/>
    <w:link w:val="TitrecontratCar"/>
    <w:qFormat/>
    <w:rsid w:val="00F579F7"/>
  </w:style>
  <w:style w:type="character" w:customStyle="1" w:styleId="SSNomdudocumentCar">
    <w:name w:val="SS_Nom du document Car"/>
    <w:basedOn w:val="En-tteCar"/>
    <w:link w:val="SSNomdudocument"/>
    <w:rsid w:val="00F579F7"/>
    <w:rPr>
      <w:rFonts w:ascii="Raleway" w:hAnsi="Raleway"/>
      <w:sz w:val="26"/>
    </w:rPr>
  </w:style>
  <w:style w:type="character" w:customStyle="1" w:styleId="TitrecontratCar">
    <w:name w:val="Titre contrat Car"/>
    <w:basedOn w:val="SSNomdudocumentCar"/>
    <w:link w:val="Titrecontrat"/>
    <w:rsid w:val="00F579F7"/>
    <w:rPr>
      <w:rFonts w:ascii="Raleway" w:hAnsi="Raleway"/>
      <w:sz w:val="26"/>
    </w:rPr>
  </w:style>
  <w:style w:type="paragraph" w:customStyle="1" w:styleId="Titrecontrat1">
    <w:name w:val="Titre contrat 1"/>
    <w:basedOn w:val="Normal"/>
    <w:link w:val="Titrecontrat1Car"/>
    <w:qFormat/>
    <w:rsid w:val="00E124F8"/>
    <w:pPr>
      <w:tabs>
        <w:tab w:val="left" w:pos="2622"/>
      </w:tabs>
      <w:jc w:val="center"/>
    </w:pPr>
    <w:rPr>
      <w:rFonts w:ascii="Raleway Light" w:hAnsi="Raleway Light"/>
      <w:color w:val="021726"/>
      <w:sz w:val="42"/>
      <w:szCs w:val="72"/>
    </w:rPr>
  </w:style>
  <w:style w:type="paragraph" w:customStyle="1" w:styleId="Titrecontrat2">
    <w:name w:val="Titre contrat 2"/>
    <w:basedOn w:val="Titrecontrat1"/>
    <w:link w:val="Titrecontrat2Car"/>
    <w:qFormat/>
    <w:rsid w:val="00DF271A"/>
    <w:pPr>
      <w:jc w:val="both"/>
    </w:pPr>
    <w:rPr>
      <w:b/>
      <w:bCs/>
      <w:sz w:val="20"/>
      <w:szCs w:val="20"/>
    </w:rPr>
  </w:style>
  <w:style w:type="character" w:customStyle="1" w:styleId="Titrecontrat1Car">
    <w:name w:val="Titre contrat 1 Car"/>
    <w:basedOn w:val="Policepardfaut"/>
    <w:link w:val="Titrecontrat1"/>
    <w:rsid w:val="00E124F8"/>
    <w:rPr>
      <w:rFonts w:ascii="Raleway Light" w:hAnsi="Raleway Light"/>
      <w:color w:val="021726"/>
      <w:sz w:val="42"/>
      <w:szCs w:val="72"/>
    </w:rPr>
  </w:style>
  <w:style w:type="paragraph" w:styleId="NormalWeb">
    <w:name w:val="Normal (Web)"/>
    <w:basedOn w:val="Normal"/>
    <w:uiPriority w:val="99"/>
    <w:rsid w:val="00962C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BE"/>
    </w:rPr>
  </w:style>
  <w:style w:type="character" w:customStyle="1" w:styleId="Titrecontrat2Car">
    <w:name w:val="Titre contrat 2 Car"/>
    <w:basedOn w:val="Titrecontrat1Car"/>
    <w:link w:val="Titrecontrat2"/>
    <w:rsid w:val="00DF271A"/>
    <w:rPr>
      <w:rFonts w:ascii="Raleway Light" w:hAnsi="Raleway Light"/>
      <w:b/>
      <w:bCs/>
      <w:color w:val="021726"/>
      <w:sz w:val="20"/>
      <w:szCs w:val="20"/>
    </w:rPr>
  </w:style>
  <w:style w:type="paragraph" w:customStyle="1" w:styleId="Titrecontrat3">
    <w:name w:val="Titre contrat 3"/>
    <w:basedOn w:val="Paragraphedeliste"/>
    <w:link w:val="Titrecontrat3Car"/>
    <w:qFormat/>
    <w:rsid w:val="00DF271A"/>
    <w:pPr>
      <w:numPr>
        <w:numId w:val="7"/>
      </w:numPr>
      <w:tabs>
        <w:tab w:val="left" w:leader="dot" w:pos="8789"/>
      </w:tabs>
    </w:pPr>
  </w:style>
  <w:style w:type="paragraph" w:customStyle="1" w:styleId="Articles">
    <w:name w:val="Articles"/>
    <w:basedOn w:val="Normal"/>
    <w:link w:val="ArticlesCar"/>
    <w:qFormat/>
    <w:rsid w:val="00DF271A"/>
    <w:pPr>
      <w:spacing w:line="276" w:lineRule="auto"/>
      <w:jc w:val="both"/>
    </w:pPr>
    <w:rPr>
      <w:rFonts w:ascii="Raleway" w:hAnsi="Raleway"/>
      <w:color w:val="00A09B"/>
      <w:szCs w:val="16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962CF7"/>
    <w:rPr>
      <w:rFonts w:ascii="Raleway Light" w:hAnsi="Raleway Light"/>
      <w:color w:val="021726"/>
      <w:sz w:val="20"/>
      <w:szCs w:val="20"/>
    </w:rPr>
  </w:style>
  <w:style w:type="character" w:customStyle="1" w:styleId="Titrecontrat3Car">
    <w:name w:val="Titre contrat 3 Car"/>
    <w:basedOn w:val="ParagraphedelisteCar"/>
    <w:link w:val="Titrecontrat3"/>
    <w:rsid w:val="00DF271A"/>
    <w:rPr>
      <w:rFonts w:ascii="Raleway Light" w:hAnsi="Raleway Light"/>
      <w:color w:val="021726"/>
      <w:sz w:val="20"/>
      <w:szCs w:val="20"/>
    </w:rPr>
  </w:style>
  <w:style w:type="paragraph" w:customStyle="1" w:styleId="Base">
    <w:name w:val="Base"/>
    <w:basedOn w:val="Titrecontrat1"/>
    <w:link w:val="BaseCar"/>
    <w:qFormat/>
    <w:rsid w:val="00DF271A"/>
    <w:pPr>
      <w:jc w:val="both"/>
    </w:pPr>
    <w:rPr>
      <w:rFonts w:eastAsia="Times New Roman" w:cs="Times New Roman"/>
      <w:sz w:val="20"/>
      <w:szCs w:val="20"/>
      <w:lang w:val="fr-FR"/>
    </w:rPr>
  </w:style>
  <w:style w:type="character" w:customStyle="1" w:styleId="ArticlesCar">
    <w:name w:val="Articles Car"/>
    <w:basedOn w:val="Policepardfaut"/>
    <w:link w:val="Articles"/>
    <w:rsid w:val="00DF271A"/>
    <w:rPr>
      <w:rFonts w:ascii="Raleway" w:hAnsi="Raleway"/>
      <w:color w:val="00A09B"/>
      <w:szCs w:val="16"/>
    </w:rPr>
  </w:style>
  <w:style w:type="character" w:customStyle="1" w:styleId="BaseCar">
    <w:name w:val="Base Car"/>
    <w:basedOn w:val="Titrecontrat1Car"/>
    <w:link w:val="Base"/>
    <w:rsid w:val="00DF271A"/>
    <w:rPr>
      <w:rFonts w:ascii="Raleway Light" w:eastAsia="Times New Roman" w:hAnsi="Raleway Light" w:cs="Times New Roman"/>
      <w:color w:val="021726"/>
      <w:sz w:val="20"/>
      <w:szCs w:val="20"/>
      <w:lang w:val="fr-FR"/>
    </w:rPr>
  </w:style>
  <w:style w:type="paragraph" w:styleId="Notedebasdepage">
    <w:name w:val="footnote text"/>
    <w:basedOn w:val="Normal"/>
    <w:link w:val="NotedebasdepageCar"/>
    <w:uiPriority w:val="99"/>
    <w:rsid w:val="00B034A3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034A3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Appelnotedebasdep">
    <w:name w:val="footnote reference"/>
    <w:basedOn w:val="Policepardfaut"/>
    <w:uiPriority w:val="99"/>
    <w:rsid w:val="00B034A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S_USERS\C0928001\AppData\Local\Microsoft\Windows\INetCache\Content.Outlook\AZ0SZ5GI\SS_Ente&#770;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4A73BE-8902-4838-B95B-F1BB585DBD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41AEEF-58DD-4279-B273-41C7F31F6C65}"/>
</file>

<file path=customXml/itemProps3.xml><?xml version="1.0" encoding="utf-8"?>
<ds:datastoreItem xmlns:ds="http://schemas.openxmlformats.org/officeDocument/2006/customXml" ds:itemID="{9EE367E1-8AFD-4D66-8A19-B644CEE5376C}"/>
</file>

<file path=docProps/app.xml><?xml version="1.0" encoding="utf-8"?>
<Properties xmlns="http://schemas.openxmlformats.org/officeDocument/2006/extended-properties" xmlns:vt="http://schemas.openxmlformats.org/officeDocument/2006/docPropsVTypes">
  <Template>SS_Entête</Template>
  <TotalTime>7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4</cp:revision>
  <cp:lastPrinted>2021-08-26T13:56:00Z</cp:lastPrinted>
  <dcterms:created xsi:type="dcterms:W3CDTF">2023-03-13T15:37:00Z</dcterms:created>
  <dcterms:modified xsi:type="dcterms:W3CDTF">2023-03-13T15:42:00Z</dcterms:modified>
</cp:coreProperties>
</file>